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4785"/>
        <w:gridCol w:w="4786"/>
      </w:tblGrid>
      <w:tr w:rsidR="00FB6C13" w:rsidRPr="007D61AB" w:rsidTr="00E35CFF">
        <w:tc>
          <w:tcPr>
            <w:tcW w:w="4785" w:type="dxa"/>
          </w:tcPr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786" w:type="dxa"/>
          </w:tcPr>
          <w:p w:rsidR="00FB6C13" w:rsidRPr="00E35CFF" w:rsidRDefault="00FB6C13" w:rsidP="00E35CFF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35CFF">
              <w:rPr>
                <w:b/>
                <w:lang w:eastAsia="en-US"/>
              </w:rPr>
              <w:t>«УТВЕРЖДАЮ»</w:t>
            </w:r>
          </w:p>
          <w:p w:rsidR="00FB6C13" w:rsidRPr="00E35CFF" w:rsidRDefault="00FB6C13" w:rsidP="00E35CFF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  <w:p w:rsidR="00FB6C13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Заведующая </w:t>
            </w:r>
          </w:p>
          <w:p w:rsidR="00FB6C13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муниципального  дошкольного  образовательного  учреждения 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детского сада №106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 xml:space="preserve">_____________________М.В. </w:t>
            </w:r>
            <w:r>
              <w:rPr>
                <w:lang w:eastAsia="en-US"/>
              </w:rPr>
              <w:t xml:space="preserve">Михайлова 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«30 </w:t>
            </w:r>
            <w:r w:rsidRPr="007D61AB">
              <w:rPr>
                <w:lang w:eastAsia="en-US"/>
              </w:rPr>
              <w:t>»</w:t>
            </w:r>
            <w:r>
              <w:rPr>
                <w:lang w:eastAsia="en-US"/>
              </w:rPr>
              <w:t xml:space="preserve"> мая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D61AB">
                <w:rPr>
                  <w:lang w:eastAsia="en-US"/>
                </w:rPr>
                <w:t>201</w:t>
              </w:r>
              <w:r>
                <w:rPr>
                  <w:lang w:eastAsia="en-US"/>
                </w:rPr>
                <w:t>5</w:t>
              </w:r>
              <w:r w:rsidRPr="007D61AB">
                <w:rPr>
                  <w:lang w:eastAsia="en-US"/>
                </w:rPr>
                <w:t xml:space="preserve"> г</w:t>
              </w:r>
            </w:smartTag>
            <w:r w:rsidRPr="007D61AB">
              <w:rPr>
                <w:lang w:eastAsia="en-US"/>
              </w:rPr>
              <w:t>.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FB6C13" w:rsidRPr="007D61AB" w:rsidTr="00E35CFF">
        <w:tc>
          <w:tcPr>
            <w:tcW w:w="4785" w:type="dxa"/>
          </w:tcPr>
          <w:p w:rsidR="00FB6C13" w:rsidRPr="00E35CFF" w:rsidRDefault="00FB6C13" w:rsidP="00E35CFF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35CFF">
              <w:rPr>
                <w:b/>
                <w:lang w:eastAsia="en-US"/>
              </w:rPr>
              <w:t>«СОГЛАСОВАНО»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 xml:space="preserve"> 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Главный государственный инспектор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безопасности дорожного движения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города Ярославля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___________________А.К.Иереев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786" w:type="dxa"/>
          </w:tcPr>
          <w:p w:rsidR="00FB6C13" w:rsidRPr="00E35CFF" w:rsidRDefault="00FB6C13" w:rsidP="00E35CFF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35CFF">
              <w:rPr>
                <w:b/>
                <w:lang w:eastAsia="en-US"/>
              </w:rPr>
              <w:t xml:space="preserve">«СОГЛАСОВАНО» 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Директор департамента образования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мэрии города Ярославля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 xml:space="preserve">______________________ </w:t>
            </w:r>
            <w:r>
              <w:rPr>
                <w:lang w:eastAsia="en-US"/>
              </w:rPr>
              <w:t xml:space="preserve">А.И. Ченцова </w:t>
            </w:r>
          </w:p>
          <w:p w:rsidR="00FB6C13" w:rsidRPr="007D61AB" w:rsidRDefault="00FB6C13" w:rsidP="00E35CF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FB6C13" w:rsidRPr="007D61AB" w:rsidRDefault="00FB6C13" w:rsidP="00982105">
      <w:pPr>
        <w:autoSpaceDE w:val="0"/>
        <w:autoSpaceDN w:val="0"/>
        <w:adjustRightInd w:val="0"/>
        <w:rPr>
          <w:lang w:eastAsia="en-US"/>
        </w:rPr>
      </w:pPr>
    </w:p>
    <w:p w:rsidR="00FB6C13" w:rsidRPr="007D61AB" w:rsidRDefault="00FB6C13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FB6C13" w:rsidRPr="007D61AB" w:rsidRDefault="00FB6C13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FB6C13" w:rsidRPr="007D61AB" w:rsidRDefault="00FB6C13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FB6C13" w:rsidRPr="007D61AB" w:rsidRDefault="00FB6C13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FB6C13" w:rsidRPr="007D61AB" w:rsidRDefault="00FB6C13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FB6C13" w:rsidRPr="007D61AB" w:rsidRDefault="00FB6C13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FB6C13" w:rsidRPr="007D61AB" w:rsidRDefault="00FB6C13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</w:p>
    <w:p w:rsidR="00FB6C13" w:rsidRPr="007D61AB" w:rsidRDefault="00FB6C13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7D61AB">
        <w:rPr>
          <w:b/>
          <w:lang w:eastAsia="en-US"/>
        </w:rPr>
        <w:t>ПАСПОРТ</w:t>
      </w:r>
    </w:p>
    <w:p w:rsidR="00FB6C13" w:rsidRPr="007D61AB" w:rsidRDefault="00FB6C13" w:rsidP="00DB7BE7">
      <w:pPr>
        <w:autoSpaceDE w:val="0"/>
        <w:autoSpaceDN w:val="0"/>
        <w:adjustRightInd w:val="0"/>
        <w:spacing w:line="360" w:lineRule="auto"/>
        <w:jc w:val="center"/>
        <w:rPr>
          <w:lang w:eastAsia="en-US"/>
        </w:rPr>
      </w:pPr>
      <w:r w:rsidRPr="007D61AB">
        <w:rPr>
          <w:lang w:eastAsia="en-US"/>
        </w:rPr>
        <w:t>дорожной безопасности муниципального общеобразовательного учреждения</w:t>
      </w:r>
    </w:p>
    <w:p w:rsidR="00FB6C13" w:rsidRPr="007D61AB" w:rsidRDefault="00FB6C13" w:rsidP="00DB7BE7">
      <w:pPr>
        <w:autoSpaceDE w:val="0"/>
        <w:autoSpaceDN w:val="0"/>
        <w:adjustRightInd w:val="0"/>
        <w:spacing w:line="360" w:lineRule="auto"/>
        <w:jc w:val="center"/>
        <w:rPr>
          <w:lang w:eastAsia="en-US"/>
        </w:rPr>
      </w:pPr>
      <w:r>
        <w:rPr>
          <w:lang w:eastAsia="en-US"/>
        </w:rPr>
        <w:t xml:space="preserve">детского сада №106  </w:t>
      </w:r>
    </w:p>
    <w:p w:rsidR="00FB6C13" w:rsidRPr="007D61AB" w:rsidRDefault="00FB6C13" w:rsidP="00982105">
      <w:pPr>
        <w:spacing w:line="360" w:lineRule="auto"/>
        <w:rPr>
          <w:lang w:eastAsia="en-US"/>
        </w:rPr>
      </w:pPr>
    </w:p>
    <w:p w:rsidR="00FB6C13" w:rsidRPr="007D61AB" w:rsidRDefault="00FB6C13" w:rsidP="00982105">
      <w:pPr>
        <w:spacing w:line="360" w:lineRule="auto"/>
        <w:rPr>
          <w:lang w:eastAsia="en-US"/>
        </w:rPr>
      </w:pPr>
    </w:p>
    <w:p w:rsidR="00FB6C13" w:rsidRPr="007D61AB" w:rsidRDefault="00FB6C13" w:rsidP="00982105">
      <w:pPr>
        <w:spacing w:line="360" w:lineRule="auto"/>
        <w:rPr>
          <w:lang w:eastAsia="en-US"/>
        </w:rPr>
      </w:pPr>
    </w:p>
    <w:p w:rsidR="00FB6C13" w:rsidRPr="007D61AB" w:rsidRDefault="00FB6C13" w:rsidP="00982105">
      <w:pPr>
        <w:spacing w:line="360" w:lineRule="auto"/>
        <w:rPr>
          <w:lang w:eastAsia="en-US"/>
        </w:rPr>
      </w:pPr>
    </w:p>
    <w:p w:rsidR="00FB6C13" w:rsidRPr="007D61AB" w:rsidRDefault="00FB6C13" w:rsidP="00982105">
      <w:pPr>
        <w:spacing w:line="360" w:lineRule="auto"/>
        <w:rPr>
          <w:lang w:eastAsia="en-US"/>
        </w:rPr>
      </w:pPr>
    </w:p>
    <w:p w:rsidR="00FB6C13" w:rsidRPr="007D61AB" w:rsidRDefault="00FB6C13" w:rsidP="00982105">
      <w:pPr>
        <w:spacing w:line="360" w:lineRule="auto"/>
        <w:rPr>
          <w:lang w:eastAsia="en-US"/>
        </w:rPr>
      </w:pPr>
      <w:r>
        <w:rPr>
          <w:lang w:eastAsia="en-US"/>
        </w:rPr>
        <w:t xml:space="preserve"> </w:t>
      </w:r>
    </w:p>
    <w:p w:rsidR="00FB6C13" w:rsidRPr="007D61AB" w:rsidRDefault="00FB6C13" w:rsidP="00982105">
      <w:pPr>
        <w:spacing w:line="360" w:lineRule="auto"/>
        <w:rPr>
          <w:lang w:eastAsia="en-US"/>
        </w:rPr>
      </w:pPr>
    </w:p>
    <w:p w:rsidR="00FB6C13" w:rsidRDefault="00FB6C13" w:rsidP="00982105">
      <w:pPr>
        <w:spacing w:line="360" w:lineRule="auto"/>
        <w:rPr>
          <w:lang w:eastAsia="en-US"/>
        </w:rPr>
      </w:pPr>
    </w:p>
    <w:p w:rsidR="00FB6C13" w:rsidRDefault="00FB6C13" w:rsidP="00982105">
      <w:pPr>
        <w:spacing w:line="360" w:lineRule="auto"/>
        <w:rPr>
          <w:lang w:eastAsia="en-US"/>
        </w:rPr>
      </w:pPr>
    </w:p>
    <w:p w:rsidR="00FB6C13" w:rsidRDefault="00FB6C13" w:rsidP="00982105">
      <w:pPr>
        <w:spacing w:line="360" w:lineRule="auto"/>
        <w:rPr>
          <w:lang w:eastAsia="en-US"/>
        </w:rPr>
      </w:pPr>
      <w:bookmarkStart w:id="0" w:name="_GoBack"/>
      <w:bookmarkEnd w:id="0"/>
    </w:p>
    <w:p w:rsidR="00FB6C13" w:rsidRDefault="00FB6C13" w:rsidP="00982105">
      <w:pPr>
        <w:spacing w:line="360" w:lineRule="auto"/>
        <w:rPr>
          <w:lang w:eastAsia="en-US"/>
        </w:rPr>
      </w:pPr>
    </w:p>
    <w:p w:rsidR="00FB6C13" w:rsidRDefault="00FB6C13" w:rsidP="00982105">
      <w:pPr>
        <w:spacing w:line="360" w:lineRule="auto"/>
        <w:rPr>
          <w:lang w:eastAsia="en-US"/>
        </w:rPr>
      </w:pPr>
    </w:p>
    <w:p w:rsidR="00FB6C13" w:rsidRPr="007D61AB" w:rsidRDefault="00FB6C13" w:rsidP="00982105">
      <w:pPr>
        <w:spacing w:line="360" w:lineRule="auto"/>
        <w:rPr>
          <w:lang w:eastAsia="en-US"/>
        </w:rPr>
      </w:pPr>
    </w:p>
    <w:p w:rsidR="00FB6C13" w:rsidRPr="007D61AB" w:rsidRDefault="00FB6C13" w:rsidP="00982105">
      <w:pPr>
        <w:spacing w:line="360" w:lineRule="auto"/>
        <w:jc w:val="center"/>
        <w:rPr>
          <w:lang w:eastAsia="en-US"/>
        </w:rPr>
      </w:pPr>
      <w:r>
        <w:rPr>
          <w:lang w:eastAsia="en-US"/>
        </w:rPr>
        <w:t>2015</w:t>
      </w:r>
      <w:r w:rsidRPr="007D61AB">
        <w:rPr>
          <w:lang w:eastAsia="en-US"/>
        </w:rPr>
        <w:t xml:space="preserve"> год</w:t>
      </w:r>
    </w:p>
    <w:p w:rsidR="00FB6C13" w:rsidRPr="00D70ED6" w:rsidRDefault="00FB6C13" w:rsidP="00DD4599">
      <w:pPr>
        <w:jc w:val="center"/>
        <w:rPr>
          <w:b/>
          <w:sz w:val="28"/>
          <w:szCs w:val="28"/>
        </w:rPr>
      </w:pPr>
      <w:r w:rsidRPr="00D70ED6">
        <w:rPr>
          <w:b/>
          <w:sz w:val="28"/>
          <w:szCs w:val="28"/>
        </w:rPr>
        <w:t>Общие сведения</w:t>
      </w:r>
    </w:p>
    <w:p w:rsidR="00FB6C13" w:rsidRDefault="00FB6C13" w:rsidP="00DD4599">
      <w:pPr>
        <w:rPr>
          <w:b/>
          <w:sz w:val="28"/>
          <w:szCs w:val="28"/>
        </w:rPr>
      </w:pPr>
    </w:p>
    <w:p w:rsidR="00FB6C13" w:rsidRPr="00E65B4E" w:rsidRDefault="00FB6C13" w:rsidP="00DD459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E65B4E">
        <w:rPr>
          <w:b/>
          <w:lang w:eastAsia="en-US"/>
        </w:rPr>
        <w:t xml:space="preserve">Муниципальное  дошкольное образовательное учреждение  детский сад №106 </w:t>
      </w:r>
    </w:p>
    <w:p w:rsidR="00FB6C13" w:rsidRDefault="00FB6C13" w:rsidP="00DD4599">
      <w:pPr>
        <w:autoSpaceDE w:val="0"/>
        <w:autoSpaceDN w:val="0"/>
        <w:adjustRightInd w:val="0"/>
        <w:jc w:val="both"/>
        <w:rPr>
          <w:lang w:eastAsia="en-US"/>
        </w:rPr>
      </w:pPr>
      <w:r w:rsidRPr="00E65B4E">
        <w:rPr>
          <w:b/>
          <w:lang w:eastAsia="en-US"/>
        </w:rPr>
        <w:t>Тип ОУ:</w:t>
      </w:r>
      <w:r w:rsidRPr="00E65B4E">
        <w:rPr>
          <w:lang w:eastAsia="en-US"/>
        </w:rPr>
        <w:t xml:space="preserve"> </w:t>
      </w:r>
      <w:r>
        <w:rPr>
          <w:lang w:eastAsia="en-US"/>
        </w:rPr>
        <w:t xml:space="preserve">дошкольное образовательное учреждение </w:t>
      </w:r>
    </w:p>
    <w:p w:rsidR="00FB6C13" w:rsidRPr="00E65B4E" w:rsidRDefault="00FB6C13" w:rsidP="00DD4599">
      <w:pPr>
        <w:autoSpaceDE w:val="0"/>
        <w:autoSpaceDN w:val="0"/>
        <w:adjustRightInd w:val="0"/>
        <w:jc w:val="both"/>
        <w:rPr>
          <w:lang w:eastAsia="en-US"/>
        </w:rPr>
      </w:pPr>
      <w:r w:rsidRPr="00E65B4E">
        <w:rPr>
          <w:b/>
          <w:lang w:eastAsia="en-US"/>
        </w:rPr>
        <w:t>Местонахождение ОУ:</w:t>
      </w:r>
      <w:r w:rsidRPr="00E65B4E">
        <w:rPr>
          <w:lang w:eastAsia="en-US"/>
        </w:rPr>
        <w:t xml:space="preserve"> г. Ярославль, пр. Толбухина, д. 82</w:t>
      </w:r>
    </w:p>
    <w:p w:rsidR="00FB6C13" w:rsidRPr="00E65B4E" w:rsidRDefault="00FB6C13" w:rsidP="00DD4599">
      <w:pPr>
        <w:autoSpaceDE w:val="0"/>
        <w:autoSpaceDN w:val="0"/>
        <w:adjustRightInd w:val="0"/>
        <w:jc w:val="both"/>
        <w:rPr>
          <w:lang w:eastAsia="en-US"/>
        </w:rPr>
      </w:pPr>
    </w:p>
    <w:p w:rsidR="00FB6C13" w:rsidRPr="00E65B4E" w:rsidRDefault="00FB6C13" w:rsidP="00DD4599">
      <w:pPr>
        <w:autoSpaceDE w:val="0"/>
        <w:autoSpaceDN w:val="0"/>
        <w:adjustRightInd w:val="0"/>
        <w:jc w:val="both"/>
        <w:rPr>
          <w:lang w:eastAsia="en-US"/>
        </w:rPr>
      </w:pPr>
      <w:r w:rsidRPr="00E65B4E">
        <w:rPr>
          <w:b/>
          <w:lang w:eastAsia="en-US"/>
        </w:rPr>
        <w:t>Фактический адрес ОУ:</w:t>
      </w:r>
      <w:r w:rsidRPr="00E65B4E">
        <w:rPr>
          <w:lang w:eastAsia="en-US"/>
        </w:rPr>
        <w:t xml:space="preserve"> 150054,  Российская Федерация, Ярославская область, г. Ярославль, пр. Толбухина, д. 82</w:t>
      </w:r>
    </w:p>
    <w:p w:rsidR="00FB6C13" w:rsidRPr="00E65B4E" w:rsidRDefault="00FB6C13" w:rsidP="00DD4599"/>
    <w:p w:rsidR="00FB6C13" w:rsidRPr="00E65B4E" w:rsidRDefault="00FB6C13" w:rsidP="00DD4599">
      <w:r w:rsidRPr="00E65B4E">
        <w:rPr>
          <w:b/>
        </w:rPr>
        <w:t>Руководитель ОУ</w:t>
      </w:r>
      <w:r w:rsidRPr="00E65B4E">
        <w:t xml:space="preserve">   Михайлова  М.В. , 73-62-74 </w:t>
      </w:r>
    </w:p>
    <w:p w:rsidR="00FB6C13" w:rsidRPr="00E65B4E" w:rsidRDefault="00FB6C13" w:rsidP="00DD4599">
      <w:r w:rsidRPr="00E65B4E">
        <w:rPr>
          <w:b/>
        </w:rPr>
        <w:t>Старший воспитатель</w:t>
      </w:r>
      <w:r w:rsidRPr="00E65B4E">
        <w:t xml:space="preserve">: Бегунова С.В., 73-62-74 </w:t>
      </w:r>
    </w:p>
    <w:p w:rsidR="00FB6C13" w:rsidRPr="00E65B4E" w:rsidRDefault="00FB6C13" w:rsidP="00DD4599">
      <w:pPr>
        <w:rPr>
          <w:b/>
        </w:rPr>
      </w:pPr>
      <w:r w:rsidRPr="00E65B4E">
        <w:rPr>
          <w:b/>
        </w:rPr>
        <w:t>Ответственны</w:t>
      </w:r>
      <w:r>
        <w:rPr>
          <w:b/>
        </w:rPr>
        <w:t xml:space="preserve">й сотрудник муниципального органа </w:t>
      </w:r>
    </w:p>
    <w:p w:rsidR="00FB6C13" w:rsidRPr="00EF6CB2" w:rsidRDefault="00FB6C13" w:rsidP="00DD4599">
      <w:pPr>
        <w:rPr>
          <w:b/>
        </w:rPr>
      </w:pPr>
      <w:r w:rsidRPr="00EF6CB2">
        <w:rPr>
          <w:b/>
        </w:rPr>
        <w:t xml:space="preserve">ведущий специалист  отдела дополнительного образования и воспитательной  работы Департамента образования  мэрии  г. Ярославля   </w:t>
      </w:r>
    </w:p>
    <w:p w:rsidR="00FB6C13" w:rsidRPr="00E65B4E" w:rsidRDefault="00FB6C13" w:rsidP="00DD4599">
      <w:r w:rsidRPr="00E65B4E">
        <w:t>Сметанина К.В. , 40-51-18</w:t>
      </w:r>
    </w:p>
    <w:p w:rsidR="00FB6C13" w:rsidRPr="00E65B4E" w:rsidRDefault="00FB6C13" w:rsidP="00DD4599">
      <w:pPr>
        <w:rPr>
          <w:b/>
        </w:rPr>
      </w:pPr>
    </w:p>
    <w:p w:rsidR="00FB6C13" w:rsidRPr="00E65B4E" w:rsidRDefault="00FB6C13" w:rsidP="00DD4599">
      <w:pPr>
        <w:rPr>
          <w:b/>
        </w:rPr>
      </w:pPr>
      <w:r w:rsidRPr="00E65B4E">
        <w:rPr>
          <w:b/>
        </w:rPr>
        <w:t xml:space="preserve">Ответственные от отдела ГИБДД УМВД </w:t>
      </w:r>
      <w:r>
        <w:rPr>
          <w:b/>
        </w:rPr>
        <w:t xml:space="preserve"> России  по г. Ярославлю :</w:t>
      </w:r>
      <w:r w:rsidRPr="00E65B4E">
        <w:rPr>
          <w:b/>
        </w:rPr>
        <w:t xml:space="preserve">  </w:t>
      </w:r>
    </w:p>
    <w:p w:rsidR="00FB6C13" w:rsidRPr="00E65B4E" w:rsidRDefault="00FB6C13" w:rsidP="00DD4599">
      <w:r w:rsidRPr="00E65B4E">
        <w:rPr>
          <w:b/>
        </w:rPr>
        <w:t>Зам. начальника ОГБДД УМВД</w:t>
      </w:r>
      <w:r w:rsidRPr="00E65B4E">
        <w:t xml:space="preserve"> </w:t>
      </w:r>
      <w:r>
        <w:rPr>
          <w:b/>
        </w:rPr>
        <w:t xml:space="preserve">по г. Ярославлю </w:t>
      </w:r>
      <w:r w:rsidRPr="00E65B4E">
        <w:t xml:space="preserve"> Виноградов О.С.  78-49-00</w:t>
      </w:r>
    </w:p>
    <w:p w:rsidR="00FB6C13" w:rsidRPr="00E65B4E" w:rsidRDefault="00FB6C13" w:rsidP="00DD4599">
      <w:r w:rsidRPr="00E65B4E">
        <w:rPr>
          <w:b/>
        </w:rPr>
        <w:t>Старший  инспектор по пропаганде</w:t>
      </w:r>
      <w:r>
        <w:rPr>
          <w:b/>
        </w:rPr>
        <w:t xml:space="preserve"> ОГИБДД УМВД России  по г. Ярославлю </w:t>
      </w:r>
      <w:r w:rsidRPr="00E65B4E">
        <w:rPr>
          <w:b/>
        </w:rPr>
        <w:t xml:space="preserve">  капитан полиции</w:t>
      </w:r>
      <w:r w:rsidRPr="00E65B4E">
        <w:t xml:space="preserve"> Артемова Е.В. 78-49-10</w:t>
      </w:r>
    </w:p>
    <w:p w:rsidR="00FB6C13" w:rsidRPr="00E65B4E" w:rsidRDefault="00FB6C13" w:rsidP="00DD4599"/>
    <w:p w:rsidR="00FB6C13" w:rsidRPr="00E65B4E" w:rsidRDefault="00FB6C13" w:rsidP="00DD4599">
      <w:pPr>
        <w:rPr>
          <w:b/>
        </w:rPr>
      </w:pPr>
      <w:r w:rsidRPr="00E65B4E">
        <w:rPr>
          <w:b/>
        </w:rPr>
        <w:t>Ответственные за</w:t>
      </w:r>
      <w:r>
        <w:rPr>
          <w:b/>
        </w:rPr>
        <w:t xml:space="preserve"> </w:t>
      </w:r>
      <w:r w:rsidRPr="00E65B4E">
        <w:rPr>
          <w:b/>
        </w:rPr>
        <w:t xml:space="preserve"> мероприятия по профилактике</w:t>
      </w:r>
      <w:r>
        <w:rPr>
          <w:b/>
        </w:rPr>
        <w:t xml:space="preserve"> </w:t>
      </w:r>
      <w:r w:rsidRPr="00E65B4E">
        <w:rPr>
          <w:b/>
        </w:rPr>
        <w:t xml:space="preserve"> детского  травматизма в ОУ    </w:t>
      </w:r>
    </w:p>
    <w:p w:rsidR="00FB6C13" w:rsidRPr="00E65B4E" w:rsidRDefault="00FB6C13" w:rsidP="00D70ED6">
      <w:r w:rsidRPr="00E65B4E">
        <w:rPr>
          <w:b/>
        </w:rPr>
        <w:t xml:space="preserve">Старший воспитатель  </w:t>
      </w:r>
      <w:r w:rsidRPr="00E65B4E">
        <w:t xml:space="preserve">Бегунова С.В., 73-62-74 </w:t>
      </w:r>
    </w:p>
    <w:p w:rsidR="00FB6C13" w:rsidRPr="00E65B4E" w:rsidRDefault="00FB6C13" w:rsidP="00D70ED6">
      <w:pPr>
        <w:rPr>
          <w:b/>
        </w:rPr>
      </w:pPr>
      <w:r w:rsidRPr="00E65B4E">
        <w:rPr>
          <w:b/>
        </w:rPr>
        <w:tab/>
      </w:r>
    </w:p>
    <w:p w:rsidR="00FB6C13" w:rsidRPr="00E65B4E" w:rsidRDefault="00FB6C13" w:rsidP="00DD4599">
      <w:pPr>
        <w:rPr>
          <w:b/>
          <w:u w:val="single"/>
        </w:rPr>
      </w:pPr>
      <w:r w:rsidRPr="00E65B4E">
        <w:t xml:space="preserve">Количество воспитанников   </w:t>
      </w:r>
      <w:r w:rsidRPr="00E65B4E">
        <w:rPr>
          <w:b/>
          <w:u w:val="single"/>
        </w:rPr>
        <w:t>68</w:t>
      </w:r>
    </w:p>
    <w:p w:rsidR="00FB6C13" w:rsidRPr="00E65B4E" w:rsidRDefault="00FB6C13" w:rsidP="00DD4599">
      <w:r w:rsidRPr="00E65B4E">
        <w:t xml:space="preserve">Наличие уголка по БДД     </w:t>
      </w:r>
      <w:r w:rsidRPr="00E65B4E">
        <w:rPr>
          <w:b/>
          <w:u w:val="single"/>
        </w:rPr>
        <w:t>4  (</w:t>
      </w:r>
      <w:r w:rsidRPr="00E65B4E">
        <w:rPr>
          <w:b/>
        </w:rPr>
        <w:t>групповые комнаты</w:t>
      </w:r>
      <w:r w:rsidRPr="00E65B4E">
        <w:rPr>
          <w:b/>
          <w:u w:val="single"/>
        </w:rPr>
        <w:t>)</w:t>
      </w:r>
    </w:p>
    <w:p w:rsidR="00FB6C13" w:rsidRPr="00E65B4E" w:rsidRDefault="00FB6C13" w:rsidP="00DD4599">
      <w:r w:rsidRPr="00E65B4E">
        <w:t>Наличие кабинета  по БДД   __________</w:t>
      </w:r>
    </w:p>
    <w:p w:rsidR="00FB6C13" w:rsidRPr="00E65B4E" w:rsidRDefault="00FB6C13" w:rsidP="00EF6CB2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E65B4E">
        <w:t xml:space="preserve">Наличие автоплощадок по БДД  </w:t>
      </w:r>
      <w:r w:rsidRPr="00EF6CB2">
        <w:rPr>
          <w:b/>
          <w:u w:val="single"/>
        </w:rPr>
        <w:t>да</w:t>
      </w:r>
      <w:r w:rsidRPr="00EF6CB2">
        <w:rPr>
          <w:b/>
        </w:rPr>
        <w:t xml:space="preserve"> ( территори</w:t>
      </w:r>
      <w:r>
        <w:rPr>
          <w:b/>
        </w:rPr>
        <w:t xml:space="preserve">я </w:t>
      </w:r>
      <w:r>
        <w:rPr>
          <w:b/>
          <w:lang w:eastAsia="en-US"/>
        </w:rPr>
        <w:t>м</w:t>
      </w:r>
      <w:r w:rsidRPr="00E65B4E">
        <w:rPr>
          <w:b/>
          <w:lang w:eastAsia="en-US"/>
        </w:rPr>
        <w:t>униципально</w:t>
      </w:r>
      <w:r>
        <w:rPr>
          <w:b/>
          <w:lang w:eastAsia="en-US"/>
        </w:rPr>
        <w:t>го</w:t>
      </w:r>
      <w:r w:rsidRPr="00E65B4E">
        <w:rPr>
          <w:b/>
          <w:lang w:eastAsia="en-US"/>
        </w:rPr>
        <w:t xml:space="preserve">  дошкольно</w:t>
      </w:r>
      <w:r>
        <w:rPr>
          <w:b/>
          <w:lang w:eastAsia="en-US"/>
        </w:rPr>
        <w:t>го</w:t>
      </w:r>
      <w:r w:rsidRPr="00E65B4E">
        <w:rPr>
          <w:b/>
          <w:lang w:eastAsia="en-US"/>
        </w:rPr>
        <w:t xml:space="preserve"> образовательно</w:t>
      </w:r>
      <w:r>
        <w:rPr>
          <w:b/>
          <w:lang w:eastAsia="en-US"/>
        </w:rPr>
        <w:t>го</w:t>
      </w:r>
      <w:r w:rsidRPr="00E65B4E">
        <w:rPr>
          <w:b/>
          <w:lang w:eastAsia="en-US"/>
        </w:rPr>
        <w:t xml:space="preserve"> учреждени</w:t>
      </w:r>
      <w:r>
        <w:rPr>
          <w:b/>
          <w:lang w:eastAsia="en-US"/>
        </w:rPr>
        <w:t>я</w:t>
      </w:r>
      <w:r w:rsidRPr="00E65B4E">
        <w:rPr>
          <w:b/>
          <w:lang w:eastAsia="en-US"/>
        </w:rPr>
        <w:t xml:space="preserve">  детский сад №106 </w:t>
      </w:r>
      <w:r>
        <w:rPr>
          <w:b/>
          <w:lang w:eastAsia="en-US"/>
        </w:rPr>
        <w:t>)</w:t>
      </w:r>
    </w:p>
    <w:p w:rsidR="00FB6C13" w:rsidRPr="00E65B4E" w:rsidRDefault="00FB6C13" w:rsidP="00DD4599">
      <w:pPr>
        <w:rPr>
          <w:b/>
          <w:u w:val="single"/>
        </w:rPr>
      </w:pPr>
    </w:p>
    <w:p w:rsidR="00FB6C13" w:rsidRPr="00E65B4E" w:rsidRDefault="00FB6C13" w:rsidP="00DD4599">
      <w:pPr>
        <w:rPr>
          <w:b/>
        </w:rPr>
      </w:pPr>
      <w:r w:rsidRPr="00E65B4E">
        <w:t>Наличие автобуса в ОУ (школьного) или любого другого, предназначенного для перевозки обучающихся (воспитанников</w:t>
      </w:r>
      <w:r w:rsidRPr="00E65B4E">
        <w:rPr>
          <w:b/>
        </w:rPr>
        <w:t>) нет</w:t>
      </w:r>
    </w:p>
    <w:p w:rsidR="00FB6C13" w:rsidRPr="00E65B4E" w:rsidRDefault="00FB6C13" w:rsidP="00DD4599">
      <w:r w:rsidRPr="00E65B4E">
        <w:t>Владелец автобуса  ______________________________________________</w:t>
      </w:r>
    </w:p>
    <w:p w:rsidR="00FB6C13" w:rsidRPr="00E65B4E" w:rsidRDefault="00FB6C13" w:rsidP="00DD4599">
      <w:r w:rsidRPr="00E65B4E">
        <w:t xml:space="preserve">                                                                                   (ОУ, муниципальное образование и др.)</w:t>
      </w:r>
    </w:p>
    <w:p w:rsidR="00FB6C13" w:rsidRPr="00E65B4E" w:rsidRDefault="00FB6C13" w:rsidP="00DD4599"/>
    <w:p w:rsidR="00FB6C13" w:rsidRPr="00E65B4E" w:rsidRDefault="00FB6C13" w:rsidP="00DD4599">
      <w:r w:rsidRPr="00E65B4E">
        <w:t xml:space="preserve">Время работы ОУ : </w:t>
      </w:r>
      <w:r w:rsidRPr="00E65B4E">
        <w:rPr>
          <w:b/>
          <w:u w:val="single"/>
        </w:rPr>
        <w:t>7.00-19.00</w:t>
      </w:r>
      <w:r w:rsidRPr="00E65B4E">
        <w:t xml:space="preserve"> </w:t>
      </w:r>
    </w:p>
    <w:p w:rsidR="00FB6C13" w:rsidRPr="00E65B4E" w:rsidRDefault="00FB6C13" w:rsidP="00DD4599">
      <w:pPr>
        <w:rPr>
          <w:b/>
          <w:u w:val="single"/>
        </w:rPr>
      </w:pPr>
      <w:r w:rsidRPr="00E65B4E">
        <w:t xml:space="preserve">Время прием воспитанников в ОУ  </w:t>
      </w:r>
      <w:r w:rsidRPr="00E65B4E">
        <w:rPr>
          <w:b/>
          <w:u w:val="single"/>
        </w:rPr>
        <w:t xml:space="preserve">с7.00 до 8.00 </w:t>
      </w:r>
    </w:p>
    <w:p w:rsidR="00FB6C13" w:rsidRPr="00E65B4E" w:rsidRDefault="00FB6C13" w:rsidP="00D70ED6">
      <w:r w:rsidRPr="00E65B4E">
        <w:t xml:space="preserve">Время ухода воспитанников из ОУ  с родителями (или законными представителями): </w:t>
      </w:r>
    </w:p>
    <w:p w:rsidR="00FB6C13" w:rsidRPr="00E65B4E" w:rsidRDefault="00FB6C13" w:rsidP="00DD4599">
      <w:pPr>
        <w:rPr>
          <w:b/>
          <w:u w:val="single"/>
        </w:rPr>
      </w:pPr>
      <w:r w:rsidRPr="00E65B4E">
        <w:rPr>
          <w:b/>
          <w:u w:val="single"/>
        </w:rPr>
        <w:t>с 17.00  до 19.00</w:t>
      </w:r>
    </w:p>
    <w:p w:rsidR="00FB6C13" w:rsidRPr="00E65B4E" w:rsidRDefault="00FB6C13" w:rsidP="00DD4599"/>
    <w:p w:rsidR="00FB6C13" w:rsidRPr="00E65B4E" w:rsidRDefault="00FB6C13" w:rsidP="00DD4599">
      <w:r w:rsidRPr="00E65B4E">
        <w:t>Телефоны оперативных служб:</w:t>
      </w:r>
    </w:p>
    <w:p w:rsidR="00FB6C13" w:rsidRPr="00E65B4E" w:rsidRDefault="00FB6C13" w:rsidP="00DD4599">
      <w:pPr>
        <w:jc w:val="both"/>
        <w:rPr>
          <w:b/>
        </w:rPr>
      </w:pPr>
      <w:r w:rsidRPr="00E65B4E">
        <w:rPr>
          <w:b/>
        </w:rPr>
        <w:t>101 , 112МЧС</w:t>
      </w:r>
    </w:p>
    <w:p w:rsidR="00FB6C13" w:rsidRPr="00E65B4E" w:rsidRDefault="00FB6C13" w:rsidP="00DD4599">
      <w:pPr>
        <w:jc w:val="both"/>
        <w:rPr>
          <w:b/>
        </w:rPr>
      </w:pPr>
      <w:r w:rsidRPr="00E65B4E">
        <w:rPr>
          <w:b/>
        </w:rPr>
        <w:t>102-полиция</w:t>
      </w:r>
    </w:p>
    <w:p w:rsidR="00FB6C13" w:rsidRPr="00E65B4E" w:rsidRDefault="00FB6C13" w:rsidP="00DD4599">
      <w:pPr>
        <w:jc w:val="both"/>
        <w:rPr>
          <w:b/>
        </w:rPr>
      </w:pPr>
      <w:r w:rsidRPr="00E65B4E">
        <w:rPr>
          <w:b/>
        </w:rPr>
        <w:t>73-02-02- телефон дежурной  части полиции</w:t>
      </w:r>
    </w:p>
    <w:p w:rsidR="00FB6C13" w:rsidRPr="00E65B4E" w:rsidRDefault="00FB6C13" w:rsidP="00DD4599">
      <w:pPr>
        <w:jc w:val="both"/>
        <w:rPr>
          <w:b/>
        </w:rPr>
      </w:pPr>
      <w:r w:rsidRPr="00E65B4E">
        <w:rPr>
          <w:b/>
        </w:rPr>
        <w:t>03- скорая медицинская помощь</w:t>
      </w:r>
    </w:p>
    <w:p w:rsidR="00FB6C13" w:rsidRPr="00E65B4E" w:rsidRDefault="00FB6C13" w:rsidP="00DD4599">
      <w:pPr>
        <w:jc w:val="both"/>
      </w:pPr>
    </w:p>
    <w:p w:rsidR="00FB6C13" w:rsidRPr="00E65B4E" w:rsidRDefault="00FB6C13" w:rsidP="00DD4599">
      <w:pPr>
        <w:jc w:val="both"/>
      </w:pPr>
    </w:p>
    <w:p w:rsidR="00FB6C13" w:rsidRDefault="00FB6C13" w:rsidP="00DD4599">
      <w:pPr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FB6C13" w:rsidRDefault="00FB6C13" w:rsidP="00DD4599">
      <w:pPr>
        <w:jc w:val="both"/>
        <w:rPr>
          <w:sz w:val="26"/>
          <w:szCs w:val="26"/>
        </w:rPr>
      </w:pPr>
    </w:p>
    <w:p w:rsidR="00FB6C13" w:rsidRDefault="00FB6C13" w:rsidP="00DD4599">
      <w:pPr>
        <w:jc w:val="both"/>
        <w:rPr>
          <w:sz w:val="26"/>
          <w:szCs w:val="26"/>
        </w:rPr>
      </w:pPr>
    </w:p>
    <w:p w:rsidR="00FB6C13" w:rsidRDefault="00FB6C13" w:rsidP="00DD4599">
      <w:pPr>
        <w:jc w:val="both"/>
        <w:rPr>
          <w:sz w:val="26"/>
          <w:szCs w:val="26"/>
        </w:rPr>
      </w:pPr>
    </w:p>
    <w:p w:rsidR="00FB6C13" w:rsidRDefault="00FB6C13" w:rsidP="00DD4599">
      <w:pPr>
        <w:jc w:val="both"/>
        <w:rPr>
          <w:sz w:val="26"/>
          <w:szCs w:val="26"/>
        </w:rPr>
      </w:pPr>
    </w:p>
    <w:p w:rsidR="00FB6C13" w:rsidRDefault="00FB6C13" w:rsidP="00335C60">
      <w:pPr>
        <w:tabs>
          <w:tab w:val="left" w:pos="9639"/>
        </w:tabs>
        <w:spacing w:line="360" w:lineRule="auto"/>
        <w:jc w:val="right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  </w:t>
      </w:r>
    </w:p>
    <w:p w:rsidR="00FB6C13" w:rsidRDefault="00FB6C13" w:rsidP="006D7CC4">
      <w:pPr>
        <w:sectPr w:rsidR="00FB6C13" w:rsidSect="00F22584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FB6C13" w:rsidRDefault="00FB6C13" w:rsidP="006D7CC4">
      <w:pPr>
        <w:rPr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25pt;height:544.5pt">
            <v:imagedata r:id="rId5" o:title=""/>
          </v:shape>
        </w:pict>
      </w:r>
    </w:p>
    <w:p w:rsidR="00FB6C13" w:rsidRDefault="00FB6C13" w:rsidP="00DD4599">
      <w:pPr>
        <w:rPr>
          <w:sz w:val="26"/>
          <w:szCs w:val="26"/>
        </w:rPr>
      </w:pPr>
      <w:r>
        <w:rPr>
          <w:noProof/>
        </w:rPr>
        <w:pict>
          <v:shape id="_x0000_s1026" type="#_x0000_t75" style="position:absolute;margin-left:0;margin-top:-3.05pt;width:788pt;height:572.75pt;z-index:-251658240">
            <v:imagedata r:id="rId6" o:title=""/>
          </v:shape>
        </w:pict>
      </w: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  <w:r>
        <w:rPr>
          <w:noProof/>
        </w:rPr>
        <w:pict>
          <v:shape id="_x0000_s1027" type="#_x0000_t75" style="position:absolute;margin-left:9pt;margin-top:-9pt;width:760.7pt;height:552.9pt;z-index:-251657216">
            <v:imagedata r:id="rId7" o:title=""/>
          </v:shape>
        </w:pict>
      </w:r>
    </w:p>
    <w:p w:rsidR="00FB6C13" w:rsidRDefault="00FB6C13" w:rsidP="00DD4599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7351CC">
      <w:pPr>
        <w:jc w:val="center"/>
        <w:rPr>
          <w:b/>
          <w:sz w:val="28"/>
          <w:szCs w:val="28"/>
        </w:rPr>
        <w:sectPr w:rsidR="00FB6C13" w:rsidSect="00D92C1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B6C13" w:rsidRPr="00FE33D4" w:rsidRDefault="00FB6C13" w:rsidP="007351CC">
      <w:pPr>
        <w:jc w:val="center"/>
        <w:rPr>
          <w:b/>
          <w:sz w:val="28"/>
          <w:szCs w:val="28"/>
        </w:rPr>
      </w:pPr>
      <w:r w:rsidRPr="00FE33D4">
        <w:rPr>
          <w:b/>
          <w:sz w:val="28"/>
          <w:szCs w:val="28"/>
        </w:rPr>
        <w:t>Пояснительная записка</w:t>
      </w:r>
    </w:p>
    <w:p w:rsidR="00FB6C13" w:rsidRPr="00FE33D4" w:rsidRDefault="00FB6C13" w:rsidP="007351CC">
      <w:pPr>
        <w:jc w:val="center"/>
        <w:rPr>
          <w:b/>
          <w:sz w:val="28"/>
          <w:szCs w:val="28"/>
        </w:rPr>
      </w:pPr>
      <w:r w:rsidRPr="00FE33D4">
        <w:rPr>
          <w:b/>
          <w:sz w:val="28"/>
          <w:szCs w:val="28"/>
        </w:rPr>
        <w:t>к паспорту дорожной без</w:t>
      </w:r>
      <w:r>
        <w:rPr>
          <w:b/>
          <w:sz w:val="28"/>
          <w:szCs w:val="28"/>
        </w:rPr>
        <w:t>опасности МДОУ детского сада № 106</w:t>
      </w:r>
    </w:p>
    <w:p w:rsidR="00FB6C13" w:rsidRPr="00FE33D4" w:rsidRDefault="00FB6C13" w:rsidP="007351CC">
      <w:pPr>
        <w:jc w:val="center"/>
        <w:rPr>
          <w:b/>
          <w:sz w:val="28"/>
          <w:szCs w:val="28"/>
        </w:rPr>
      </w:pPr>
      <w:r w:rsidRPr="00FE33D4">
        <w:rPr>
          <w:b/>
          <w:sz w:val="28"/>
          <w:szCs w:val="28"/>
        </w:rPr>
        <w:t>города Ярославля.</w:t>
      </w:r>
    </w:p>
    <w:p w:rsidR="00FB6C13" w:rsidRPr="00FE33D4" w:rsidRDefault="00FB6C13" w:rsidP="007351CC">
      <w:pPr>
        <w:jc w:val="center"/>
        <w:rPr>
          <w:sz w:val="28"/>
          <w:szCs w:val="28"/>
        </w:rPr>
      </w:pPr>
    </w:p>
    <w:p w:rsidR="00FB6C13" w:rsidRDefault="00FB6C13" w:rsidP="003677B0">
      <w:pPr>
        <w:ind w:firstLine="708"/>
        <w:jc w:val="both"/>
      </w:pPr>
      <w:r>
        <w:t>Паспорт дорожной безопасности муниципального дошкольного образовательного учреждения (далее – Паспорт) предназначен для отображения информации о муниципальном дошкольном образовательном учреждении в детском саду компенсирующего вида №106  (далее – ДОУ) с точки зрения обеспечения безопасности воспитанников, их родителей (или законных представителей) на этапах их перемещения «дом – ДОУ-дом» 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улично-дорожной сети вблизи ДОУ и на маршруте «Дом- дом», для подготовки мероприятий по предупреждению детского  дорожно-транспортного травматизма.</w:t>
      </w:r>
    </w:p>
    <w:p w:rsidR="00FB6C13" w:rsidRDefault="00FB6C13" w:rsidP="007351CC">
      <w:pPr>
        <w:ind w:firstLine="708"/>
        <w:jc w:val="both"/>
      </w:pPr>
      <w:r>
        <w:t>Паспорт ведётся отдельным сотрудником муниципального дошкольного образовательного учреждения совместно с сотрудниками отдела ГИБДД УМВД  России по городу Ярославлю,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воспитанников). Сотрудники отдела ГИБДД  УМВД  России по городу Ярославлю в рамках консультаций предоставляют образовательным учреждениям предварительно проработанную ( с обозначением пешеходных переходов, дорожных знаков и др.) план-схему района расположения ДОУ. Полученная схема дорабатывается, обозначаются пути движения транспортных средств , воспитанников, их родителей (или законных представителей) В/ИЗ образовательного учреждения, и переносится в Паспорт ответственными сотрудниками дошкольных образовательных учреждений.</w:t>
      </w:r>
    </w:p>
    <w:p w:rsidR="00FB6C13" w:rsidRDefault="00FB6C13" w:rsidP="007351CC">
      <w:pPr>
        <w:ind w:firstLine="708"/>
        <w:jc w:val="both"/>
      </w:pPr>
      <w:r>
        <w:t>Оригинал Паспорта хранится в ДОУ, копия – в контрольно-наблюдательном деле в подразделении ГИБДД  УМВД России по городу Ярославлю.</w:t>
      </w:r>
    </w:p>
    <w:p w:rsidR="00FB6C13" w:rsidRDefault="00FB6C13" w:rsidP="007351CC">
      <w:pPr>
        <w:jc w:val="both"/>
      </w:pPr>
    </w:p>
    <w:p w:rsidR="00FB6C13" w:rsidRDefault="00FB6C13" w:rsidP="007351CC">
      <w:pPr>
        <w:tabs>
          <w:tab w:val="left" w:pos="9639"/>
        </w:tabs>
        <w:jc w:val="both"/>
        <w:rPr>
          <w:b/>
        </w:rPr>
      </w:pPr>
      <w:r>
        <w:rPr>
          <w:b/>
        </w:rPr>
        <w:t>Приложение 1.</w:t>
      </w:r>
    </w:p>
    <w:p w:rsidR="00FB6C13" w:rsidRDefault="00FB6C13" w:rsidP="007351CC">
      <w:pPr>
        <w:tabs>
          <w:tab w:val="left" w:pos="9639"/>
        </w:tabs>
        <w:jc w:val="both"/>
      </w:pPr>
      <w:r>
        <w:t>1.1.План-схема района расположения ОУ, пути движения транспортных средств,  воспитанников и родителей (или законных представителей)</w:t>
      </w:r>
    </w:p>
    <w:p w:rsidR="00FB6C13" w:rsidRDefault="00FB6C13" w:rsidP="007351CC">
      <w:pPr>
        <w:jc w:val="both"/>
        <w:rPr>
          <w:b/>
        </w:rPr>
      </w:pPr>
      <w:r>
        <w:rPr>
          <w:b/>
        </w:rPr>
        <w:t>Приложение 2.</w:t>
      </w:r>
    </w:p>
    <w:p w:rsidR="00FB6C13" w:rsidRDefault="00FB6C13" w:rsidP="007351CC">
      <w:pPr>
        <w:jc w:val="both"/>
      </w:pPr>
      <w:r>
        <w:t>1.2.</w:t>
      </w:r>
      <w:r w:rsidRPr="00891479">
        <w:t xml:space="preserve"> </w:t>
      </w:r>
      <w:r>
        <w:t>План-схема движения транспортных средств к местам разгрузки/погрузки и рекомендуемые пути передвижения воспитанников их родителей (или законных представителей)  по территории дошкольного образовательного учреждения (разрабатывается в ОУ).</w:t>
      </w:r>
    </w:p>
    <w:p w:rsidR="00FB6C13" w:rsidRDefault="00FB6C13" w:rsidP="007351CC">
      <w:pPr>
        <w:jc w:val="both"/>
        <w:rPr>
          <w:b/>
        </w:rPr>
      </w:pPr>
      <w:r>
        <w:rPr>
          <w:b/>
        </w:rPr>
        <w:t>Приложение 3.</w:t>
      </w:r>
    </w:p>
    <w:p w:rsidR="00FB6C13" w:rsidRDefault="00FB6C13" w:rsidP="007351CC">
      <w:pPr>
        <w:jc w:val="both"/>
      </w:pPr>
      <w:r>
        <w:t>1.3. План-схема организации дорожного движения в непосредственной близости от дошкольного образовательного учреждения с размещением соответствующих технических средств, маршруты движения воспитанников их родителей (или законных представителей)  и расположение парковочных мест.</w:t>
      </w:r>
    </w:p>
    <w:p w:rsidR="00FB6C13" w:rsidRDefault="00FB6C13" w:rsidP="007351CC">
      <w:pPr>
        <w:jc w:val="both"/>
      </w:pPr>
    </w:p>
    <w:p w:rsidR="00FB6C13" w:rsidRDefault="00FB6C13" w:rsidP="007351CC">
      <w:pPr>
        <w:jc w:val="both"/>
      </w:pPr>
    </w:p>
    <w:p w:rsidR="00FB6C13" w:rsidRDefault="00FB6C13" w:rsidP="007351CC">
      <w:pPr>
        <w:jc w:val="both"/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rPr>
          <w:sz w:val="26"/>
          <w:szCs w:val="26"/>
        </w:rPr>
      </w:pPr>
    </w:p>
    <w:p w:rsidR="00FB6C13" w:rsidRDefault="00FB6C13" w:rsidP="007351CC">
      <w:pPr>
        <w:rPr>
          <w:sz w:val="26"/>
          <w:szCs w:val="26"/>
        </w:rPr>
      </w:pPr>
    </w:p>
    <w:p w:rsidR="00FB6C13" w:rsidRDefault="00FB6C13" w:rsidP="007351CC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sectPr w:rsidR="00FB6C13" w:rsidSect="007351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0766A"/>
    <w:multiLevelType w:val="multilevel"/>
    <w:tmpl w:val="41104FF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7F52543F"/>
    <w:multiLevelType w:val="multilevel"/>
    <w:tmpl w:val="816A64E2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2105"/>
    <w:rsid w:val="00032F64"/>
    <w:rsid w:val="00043B1B"/>
    <w:rsid w:val="000B4322"/>
    <w:rsid w:val="000C4065"/>
    <w:rsid w:val="000C6A28"/>
    <w:rsid w:val="001265E6"/>
    <w:rsid w:val="0015292D"/>
    <w:rsid w:val="00170C35"/>
    <w:rsid w:val="00195469"/>
    <w:rsid w:val="001B14DA"/>
    <w:rsid w:val="00275460"/>
    <w:rsid w:val="002919E9"/>
    <w:rsid w:val="002A072B"/>
    <w:rsid w:val="002E2791"/>
    <w:rsid w:val="00324207"/>
    <w:rsid w:val="00335C60"/>
    <w:rsid w:val="003677B0"/>
    <w:rsid w:val="003B7528"/>
    <w:rsid w:val="003D43B9"/>
    <w:rsid w:val="003E02B0"/>
    <w:rsid w:val="003E747A"/>
    <w:rsid w:val="00413804"/>
    <w:rsid w:val="00470BD5"/>
    <w:rsid w:val="004734A2"/>
    <w:rsid w:val="005111F8"/>
    <w:rsid w:val="005B0835"/>
    <w:rsid w:val="005D5254"/>
    <w:rsid w:val="00601BB8"/>
    <w:rsid w:val="006D7CC4"/>
    <w:rsid w:val="007262B4"/>
    <w:rsid w:val="00732BCA"/>
    <w:rsid w:val="007351CC"/>
    <w:rsid w:val="0077723B"/>
    <w:rsid w:val="007C2461"/>
    <w:rsid w:val="007D61AB"/>
    <w:rsid w:val="00852618"/>
    <w:rsid w:val="00885355"/>
    <w:rsid w:val="00891479"/>
    <w:rsid w:val="008A1AE4"/>
    <w:rsid w:val="008B038F"/>
    <w:rsid w:val="008B6121"/>
    <w:rsid w:val="008D15BB"/>
    <w:rsid w:val="008D1EDF"/>
    <w:rsid w:val="008F55BC"/>
    <w:rsid w:val="00900136"/>
    <w:rsid w:val="00937445"/>
    <w:rsid w:val="0095123E"/>
    <w:rsid w:val="00964984"/>
    <w:rsid w:val="00982105"/>
    <w:rsid w:val="00987DC9"/>
    <w:rsid w:val="00992AD3"/>
    <w:rsid w:val="00A75ED1"/>
    <w:rsid w:val="00AB2DE0"/>
    <w:rsid w:val="00AF55A8"/>
    <w:rsid w:val="00B12905"/>
    <w:rsid w:val="00B37CCC"/>
    <w:rsid w:val="00B927CA"/>
    <w:rsid w:val="00BF7135"/>
    <w:rsid w:val="00C43D44"/>
    <w:rsid w:val="00C71D8E"/>
    <w:rsid w:val="00CA3EAD"/>
    <w:rsid w:val="00CB2E76"/>
    <w:rsid w:val="00D23DAC"/>
    <w:rsid w:val="00D70ED6"/>
    <w:rsid w:val="00D9128A"/>
    <w:rsid w:val="00D92C12"/>
    <w:rsid w:val="00DB7BE7"/>
    <w:rsid w:val="00DC0EED"/>
    <w:rsid w:val="00DD4599"/>
    <w:rsid w:val="00E32939"/>
    <w:rsid w:val="00E35CFF"/>
    <w:rsid w:val="00E65B4E"/>
    <w:rsid w:val="00E77132"/>
    <w:rsid w:val="00EA7C6C"/>
    <w:rsid w:val="00ED0C61"/>
    <w:rsid w:val="00EE7AB8"/>
    <w:rsid w:val="00EF6CB2"/>
    <w:rsid w:val="00F22584"/>
    <w:rsid w:val="00F51423"/>
    <w:rsid w:val="00F60E4B"/>
    <w:rsid w:val="00FB0203"/>
    <w:rsid w:val="00FB6C13"/>
    <w:rsid w:val="00FE33D4"/>
    <w:rsid w:val="00FF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528"/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3B75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3B75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B7528"/>
    <w:rPr>
      <w:rFonts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B7528"/>
    <w:rPr>
      <w:rFonts w:cs="Times New Roman"/>
      <w:b/>
      <w:bCs/>
      <w:sz w:val="27"/>
      <w:szCs w:val="27"/>
      <w:lang w:eastAsia="ru-RU"/>
    </w:rPr>
  </w:style>
  <w:style w:type="table" w:styleId="TableGrid">
    <w:name w:val="Table Grid"/>
    <w:basedOn w:val="TableNormal"/>
    <w:uiPriority w:val="99"/>
    <w:rsid w:val="009821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8B038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8B038F"/>
    <w:rPr>
      <w:rFonts w:cs="Times New Roman"/>
    </w:rPr>
  </w:style>
  <w:style w:type="paragraph" w:styleId="ListParagraph">
    <w:name w:val="List Paragraph"/>
    <w:basedOn w:val="Normal"/>
    <w:uiPriority w:val="99"/>
    <w:qFormat/>
    <w:rsid w:val="00DB7B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42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2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274</TotalTime>
  <Pages>6</Pages>
  <Words>739</Words>
  <Characters>4217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Детский сад</cp:lastModifiedBy>
  <cp:revision>20</cp:revision>
  <dcterms:created xsi:type="dcterms:W3CDTF">2013-08-28T15:14:00Z</dcterms:created>
  <dcterms:modified xsi:type="dcterms:W3CDTF">2015-08-24T09:27:00Z</dcterms:modified>
</cp:coreProperties>
</file>